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EE5" w:rsidRDefault="00EF6EE5" w:rsidP="00EF6EE5">
      <w:pPr>
        <w:pStyle w:val="PlainText"/>
      </w:pPr>
      <w:r>
        <w:t>The Basics on High School grades…</w:t>
      </w:r>
      <w:r>
        <w:tab/>
      </w:r>
      <w:r>
        <w:tab/>
      </w:r>
      <w:r w:rsidR="0018483C">
        <w:t>How to help your student succeed in school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Every family h</w:t>
      </w:r>
      <w:r w:rsidR="0018483C">
        <w:t xml:space="preserve">as its own idea of what good </w:t>
      </w:r>
      <w:r>
        <w:t>grades are. Some families require a C, some insist on an A, some are only unhappy with an F, and sometimes it depends on the subject matter. A teacher’s job is to present material, maintain a standard of achievement, and to let you know how well your child measured up to that standard. This is done through grades.</w:t>
      </w:r>
      <w:r w:rsidR="002020BE">
        <w:t xml:space="preserve">  Teacher’s don’t “GIVE” grades, they record student progress.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If your child is not getting the grade you hope for, he/she can improve the grade by studying more. This is the fastest and only way to solve the problem. </w:t>
      </w:r>
      <w:r w:rsidR="00A50309">
        <w:t xml:space="preserve"> </w:t>
      </w:r>
      <w:r>
        <w:t>Insisting that a student study more is the parent’s responsibility.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Here are some ways for a student to study more. If you are unhappy with a grade, your child, although maybe doing some, is not doing </w:t>
      </w:r>
      <w:r w:rsidR="0018483C">
        <w:t>ALL</w:t>
      </w:r>
      <w:r>
        <w:t xml:space="preserve"> of these things. She/he </w:t>
      </w:r>
      <w:r w:rsidR="002020BE">
        <w:t>may know</w:t>
      </w:r>
      <w:r>
        <w:t xml:space="preserve"> these methods but might </w:t>
      </w:r>
      <w:r w:rsidR="002020BE">
        <w:t>forget to employ all</w:t>
      </w:r>
      <w:r>
        <w:t xml:space="preserve"> of them: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1. Put in more study time at home.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2. Study correctly at home. For example: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    Concentrate.</w:t>
      </w:r>
    </w:p>
    <w:p w:rsidR="00022321" w:rsidRDefault="00022321" w:rsidP="00022321">
      <w:pPr>
        <w:pStyle w:val="PlainText"/>
      </w:pPr>
      <w:r>
        <w:t xml:space="preserve">    Make and use flashcards (correctly)</w:t>
      </w:r>
    </w:p>
    <w:p w:rsidR="00022321" w:rsidRDefault="00022321" w:rsidP="00022321">
      <w:pPr>
        <w:pStyle w:val="PlainText"/>
      </w:pPr>
      <w:r>
        <w:t xml:space="preserve">    No music or TV</w:t>
      </w:r>
    </w:p>
    <w:p w:rsidR="00022321" w:rsidRDefault="00022321" w:rsidP="00022321">
      <w:pPr>
        <w:pStyle w:val="PlainText"/>
      </w:pPr>
      <w:r>
        <w:t xml:space="preserve">    No </w:t>
      </w:r>
      <w:r w:rsidR="00A50309">
        <w:t>multi-tasking</w:t>
      </w:r>
    </w:p>
    <w:p w:rsidR="00022321" w:rsidRDefault="00022321" w:rsidP="00022321">
      <w:pPr>
        <w:pStyle w:val="PlainText"/>
      </w:pPr>
      <w:r>
        <w:t xml:space="preserve">    Learn it; do not only put in time</w:t>
      </w:r>
    </w:p>
    <w:p w:rsidR="00022321" w:rsidRDefault="00022321" w:rsidP="00022321">
      <w:pPr>
        <w:pStyle w:val="PlainText"/>
      </w:pPr>
      <w:r>
        <w:t xml:space="preserve">    Set a reasonable, attainable goal and reach it before finishing</w:t>
      </w:r>
    </w:p>
    <w:p w:rsidR="00022321" w:rsidRDefault="00022321" w:rsidP="00022321">
      <w:pPr>
        <w:pStyle w:val="PlainText"/>
      </w:pPr>
      <w:r>
        <w:t xml:space="preserve">    Study every school night</w:t>
      </w:r>
    </w:p>
    <w:p w:rsidR="00022321" w:rsidRDefault="00022321" w:rsidP="00022321">
      <w:pPr>
        <w:pStyle w:val="PlainText"/>
      </w:pPr>
      <w:r>
        <w:t xml:space="preserve">    Do not goof off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3. Come to class as early as possible every day.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4. Begin studying right away upon entering the class.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5. Write down what is said in class – listening is not always enough</w:t>
      </w:r>
      <w:r w:rsidR="001C6D8D">
        <w:t>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6. Discuss and practice the material with </w:t>
      </w:r>
      <w:r w:rsidR="001C6D8D">
        <w:t>your study partner</w:t>
      </w:r>
      <w:r>
        <w:t xml:space="preserve"> as much as possible.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7. Avoid all socializing in class, i.e., don’t talk or respond to others unless it is class work.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8. Concentrate on everything the teacher says.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9. If something is not clear, ask the teacher.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10. Try to come up with examples of what is being taught.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11. Study</w:t>
      </w:r>
      <w:r w:rsidR="001C6D8D">
        <w:t xml:space="preserve"> flash cards</w:t>
      </w:r>
      <w:r>
        <w:t xml:space="preserve"> during class breaks.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12. Do not wait for class to be over</w:t>
      </w:r>
      <w:r w:rsidR="00A50309">
        <w:t>, you need to participate</w:t>
      </w:r>
      <w:r>
        <w:t>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13. After class, clear up any questions with the teacher</w:t>
      </w:r>
      <w:r w:rsidR="001C6D8D">
        <w:t xml:space="preserve"> you didn’t ask during class</w:t>
      </w:r>
      <w:r>
        <w:t>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14. Do quality, neat work on all </w:t>
      </w:r>
      <w:proofErr w:type="gramStart"/>
      <w:r>
        <w:t>assignments</w:t>
      </w:r>
      <w:r w:rsidR="00A50309">
        <w:t>.</w:t>
      </w:r>
      <w:proofErr w:type="gramEnd"/>
      <w:r w:rsidR="00A50309">
        <w:t xml:space="preserve">   A</w:t>
      </w:r>
      <w:r>
        <w:t>lways do a little more than what is necessary.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15. Think about the material outside of class.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16. Use</w:t>
      </w:r>
      <w:r w:rsidR="001C6D8D">
        <w:t xml:space="preserve"> the Teacher’s website</w:t>
      </w:r>
      <w:r>
        <w:t xml:space="preserve"> online resources (</w:t>
      </w:r>
      <w:r w:rsidR="00A50309">
        <w:t>the library</w:t>
      </w:r>
      <w:r w:rsidR="001C6D8D">
        <w:t xml:space="preserve"> </w:t>
      </w:r>
      <w:r w:rsidR="00A50309">
        <w:t>has many resources that are subscription only and available to our students</w:t>
      </w:r>
      <w:r>
        <w:t>)</w:t>
      </w:r>
      <w:r w:rsidR="001C6D8D">
        <w:t xml:space="preserve"> There are great teaching You Tubes.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17. Decide to enjoy the subject.</w:t>
      </w:r>
      <w:r w:rsidR="001C6D8D">
        <w:t xml:space="preserve"> Negative thinking generates negative results.</w:t>
      </w:r>
    </w:p>
    <w:p w:rsidR="006F7526" w:rsidRDefault="006F7526" w:rsidP="00022321">
      <w:pPr>
        <w:pStyle w:val="PlainText"/>
      </w:pPr>
    </w:p>
    <w:p w:rsidR="006F7526" w:rsidRDefault="006F7526" w:rsidP="00022321">
      <w:pPr>
        <w:pStyle w:val="PlainText"/>
      </w:pPr>
      <w:r>
        <w:t xml:space="preserve">18.  Have homework schedule posted at home (where parents can see it) and in your binder, maybe in your book also.  The homework schedule for </w:t>
      </w:r>
      <w:r w:rsidR="001C6D8D">
        <w:t>class</w:t>
      </w:r>
      <w:r>
        <w:t xml:space="preserve"> </w:t>
      </w:r>
      <w:r w:rsidR="001C6D8D">
        <w:t xml:space="preserve">is posted on the Teacher’s website </w:t>
      </w:r>
      <w:r>
        <w:t>so that extra copies can be run off as needed.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You do not need to ask the teacher which one of these your child </w:t>
      </w:r>
      <w:r w:rsidR="001C6D8D">
        <w:t>should do</w:t>
      </w:r>
      <w:r>
        <w:t>; insist on all of them.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Any student who does the above will improve his/her learning and, if there is enough time, will bring up her/his grade. Please allow at least a month of following all of these suggestions to see a change. If there is no change</w:t>
      </w:r>
      <w:r w:rsidR="006F7526">
        <w:t xml:space="preserve"> in grades,</w:t>
      </w:r>
      <w:r>
        <w:t xml:space="preserve"> i</w:t>
      </w:r>
      <w:r w:rsidR="0018483C">
        <w:t>t means your child is not apply</w:t>
      </w:r>
      <w:r>
        <w:t>ing these methods</w:t>
      </w:r>
      <w:r w:rsidR="0018483C">
        <w:t xml:space="preserve"> successfully</w:t>
      </w:r>
      <w:r>
        <w:t>. Remember, a month of becoming a hardworking student at the end of a semester or year will not be as productive as becoming a hardworking student at the beginning.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>PARENT CONFERENCES</w:t>
      </w:r>
    </w:p>
    <w:p w:rsidR="00022321" w:rsidRDefault="00022321" w:rsidP="00022321">
      <w:pPr>
        <w:pStyle w:val="PlainText"/>
      </w:pPr>
    </w:p>
    <w:p w:rsidR="00022321" w:rsidRDefault="00022321" w:rsidP="00022321">
      <w:pPr>
        <w:pStyle w:val="PlainText"/>
      </w:pPr>
      <w:r>
        <w:t xml:space="preserve">The topic of most conversations with a teacher is </w:t>
      </w:r>
      <w:r w:rsidR="0018483C">
        <w:t>poor</w:t>
      </w:r>
      <w:r>
        <w:t xml:space="preserve"> grades. Before requesting a teacher conference, please ask yourself “If my child were getting an A, would I still need a conference?”</w:t>
      </w:r>
      <w:r w:rsidR="006F7526">
        <w:t xml:space="preserve">  Have I posted the homework schedule on the refrigerator and checked to see if homework is finished the night before class? </w:t>
      </w:r>
      <w:r>
        <w:t xml:space="preserve"> </w:t>
      </w:r>
      <w:r w:rsidR="00D507DF">
        <w:t>Have I quizzed my child using what’s on the workbook page and vocabulary to help them prepare for quiz</w:t>
      </w:r>
      <w:r w:rsidR="0018483C">
        <w:t>zes</w:t>
      </w:r>
      <w:r w:rsidR="00D507DF">
        <w:t xml:space="preserve"> </w:t>
      </w:r>
      <w:r w:rsidR="0018483C">
        <w:t>and</w:t>
      </w:r>
      <w:r w:rsidR="00D507DF">
        <w:t xml:space="preserve"> test</w:t>
      </w:r>
      <w:r w:rsidR="0018483C">
        <w:t>s</w:t>
      </w:r>
      <w:r w:rsidR="00D507DF">
        <w:t xml:space="preserve">?  </w:t>
      </w:r>
      <w:r>
        <w:t>If the answer is “No,” please read and implement the</w:t>
      </w:r>
      <w:r w:rsidR="001C6D8D">
        <w:t xml:space="preserve"> study techniques </w:t>
      </w:r>
      <w:proofErr w:type="gramStart"/>
      <w:r w:rsidR="001C6D8D">
        <w:t xml:space="preserve">listed </w:t>
      </w:r>
      <w:r>
        <w:t xml:space="preserve"> above</w:t>
      </w:r>
      <w:proofErr w:type="gramEnd"/>
      <w:r>
        <w:t xml:space="preserve">. If the answer is “Yes,” </w:t>
      </w:r>
      <w:r w:rsidR="001C6D8D">
        <w:t>you may want to</w:t>
      </w:r>
      <w:r>
        <w:t xml:space="preserve"> </w:t>
      </w:r>
      <w:r w:rsidR="0018483C">
        <w:t>arrange a</w:t>
      </w:r>
      <w:r w:rsidR="001C6D8D">
        <w:t>n</w:t>
      </w:r>
      <w:r w:rsidR="0018483C">
        <w:t xml:space="preserve"> SST with your student’s counselor</w:t>
      </w:r>
      <w:r>
        <w:t>.</w:t>
      </w:r>
    </w:p>
    <w:p w:rsidR="00EF6EE5" w:rsidRDefault="00EF6EE5" w:rsidP="00022321">
      <w:pPr>
        <w:pStyle w:val="PlainText"/>
      </w:pPr>
    </w:p>
    <w:p w:rsidR="00EF6EE5" w:rsidRDefault="003D1D5B" w:rsidP="00EF6EE5">
      <w:pPr>
        <w:pStyle w:val="PlainText"/>
      </w:pPr>
      <w:r>
        <w:t xml:space="preserve">Every year many teachers have the following situation arise with a student asking   </w:t>
      </w:r>
      <w:r w:rsidR="00EF6EE5">
        <w:t xml:space="preserve"> "What can I do to raise my grade?"</w:t>
      </w:r>
      <w:r>
        <w:t xml:space="preserve"> at the last minute and someone created a YouTube video to help kids maybe catch themselves before it's too late.</w:t>
      </w:r>
      <w:r w:rsidR="001C6D8D">
        <w:t xml:space="preserve">  It’s linked on the homepage of my website.</w:t>
      </w:r>
      <w:bookmarkStart w:id="0" w:name="_GoBack"/>
      <w:bookmarkEnd w:id="0"/>
    </w:p>
    <w:p w:rsidR="00EF6EE5" w:rsidRDefault="00EF6EE5" w:rsidP="00022321">
      <w:pPr>
        <w:pStyle w:val="PlainText"/>
      </w:pPr>
    </w:p>
    <w:p w:rsidR="006F7526" w:rsidRDefault="006F7526"/>
    <w:sectPr w:rsidR="006F7526" w:rsidSect="000223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AE25AB1-7DD7-4236-B839-4D697EC4801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2" w:fontKey="{3CDDFA7E-9AFD-482A-B712-DFD62BC10BE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7C4BDA25-477A-4446-B463-63BE3C16D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2EFB56-323D-4E50-9B33-C818BD87D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21"/>
    <w:rsid w:val="00022321"/>
    <w:rsid w:val="0018483C"/>
    <w:rsid w:val="001C6D8D"/>
    <w:rsid w:val="002020BE"/>
    <w:rsid w:val="003D1D5B"/>
    <w:rsid w:val="006F7526"/>
    <w:rsid w:val="00784ACA"/>
    <w:rsid w:val="009445E2"/>
    <w:rsid w:val="00A50309"/>
    <w:rsid w:val="00D507DF"/>
    <w:rsid w:val="00E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022321"/>
    <w:pPr>
      <w:spacing w:after="0" w:line="240" w:lineRule="auto"/>
    </w:pPr>
    <w:rPr>
      <w:rFonts w:ascii="Segoe Print" w:eastAsia="Times New Roman" w:hAnsi="Segoe Print" w:cs="Consolas"/>
      <w:color w:val="17365D" w:themeColor="text2" w:themeShade="BF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2321"/>
    <w:rPr>
      <w:rFonts w:ascii="Segoe Print" w:eastAsia="Times New Roman" w:hAnsi="Segoe Print" w:cs="Consolas"/>
      <w:color w:val="17365D" w:themeColor="text2" w:themeShade="BF"/>
      <w:sz w:val="24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EF6E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022321"/>
    <w:pPr>
      <w:spacing w:after="0" w:line="240" w:lineRule="auto"/>
    </w:pPr>
    <w:rPr>
      <w:rFonts w:ascii="Segoe Print" w:eastAsia="Times New Roman" w:hAnsi="Segoe Print" w:cs="Consolas"/>
      <w:color w:val="17365D" w:themeColor="text2" w:themeShade="BF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2321"/>
    <w:rPr>
      <w:rFonts w:ascii="Segoe Print" w:eastAsia="Times New Roman" w:hAnsi="Segoe Print" w:cs="Consolas"/>
      <w:color w:val="17365D" w:themeColor="text2" w:themeShade="BF"/>
      <w:sz w:val="24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EF6E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51C94237.dotm</Template>
  <TotalTime>1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2018-04-11T16:28:00Z</dcterms:created>
  <dcterms:modified xsi:type="dcterms:W3CDTF">2018-04-11T16:29:00Z</dcterms:modified>
</cp:coreProperties>
</file>