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B9D" w:rsidRPr="003329CF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329CF">
        <w:rPr>
          <w:rFonts w:ascii="Times New Roman" w:hAnsi="Times New Roman" w:cs="Times New Roman"/>
          <w:b/>
          <w:sz w:val="24"/>
          <w:szCs w:val="24"/>
        </w:rPr>
        <w:t xml:space="preserve">EARTHQUAKE </w:t>
      </w:r>
      <w:proofErr w:type="gramStart"/>
      <w:r w:rsidRPr="003329CF">
        <w:rPr>
          <w:rFonts w:ascii="Times New Roman" w:hAnsi="Times New Roman" w:cs="Times New Roman"/>
          <w:b/>
          <w:sz w:val="24"/>
          <w:szCs w:val="24"/>
        </w:rPr>
        <w:t>BASICS</w:t>
      </w:r>
      <w:r w:rsidR="001A5B9D" w:rsidRPr="003329C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A5B9D" w:rsidRPr="003329CF">
        <w:rPr>
          <w:rFonts w:ascii="Times New Roman" w:hAnsi="Times New Roman" w:cs="Times New Roman"/>
          <w:sz w:val="24"/>
          <w:szCs w:val="24"/>
        </w:rPr>
        <w:t>Chapter</w:t>
      </w:r>
      <w:proofErr w:type="gramEnd"/>
      <w:r w:rsidR="001A5B9D" w:rsidRPr="003329CF">
        <w:rPr>
          <w:rFonts w:ascii="Times New Roman" w:hAnsi="Times New Roman" w:cs="Times New Roman"/>
          <w:sz w:val="24"/>
          <w:szCs w:val="24"/>
        </w:rPr>
        <w:t xml:space="preserve"> 19</w:t>
      </w: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7C36D1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difference between </w:t>
      </w:r>
      <w:r>
        <w:rPr>
          <w:rFonts w:ascii="Times New Roman" w:hAnsi="Times New Roman" w:cs="Times New Roman"/>
          <w:i/>
          <w:sz w:val="24"/>
          <w:szCs w:val="24"/>
        </w:rPr>
        <w:t>stress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</w:rPr>
        <w:t>strain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three types of stress are</w:t>
      </w:r>
    </w:p>
    <w:p w:rsidR="001A5B9D" w:rsidRDefault="001A5B9D" w:rsidP="001A5B9D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E22C53">
        <w:rPr>
          <w:rFonts w:ascii="Times New Roman" w:hAnsi="Times New Roman" w:cs="Times New Roman"/>
          <w:sz w:val="24"/>
          <w:szCs w:val="24"/>
        </w:rPr>
        <w:t xml:space="preserve"> amount of stress built up just before the rocks</w:t>
      </w:r>
      <w:r>
        <w:rPr>
          <w:rFonts w:ascii="Times New Roman" w:hAnsi="Times New Roman" w:cs="Times New Roman"/>
          <w:sz w:val="24"/>
          <w:szCs w:val="24"/>
        </w:rPr>
        <w:t xml:space="preserve"> rupture is called _________</w:t>
      </w:r>
      <w:r w:rsidR="00E22C53">
        <w:rPr>
          <w:rFonts w:ascii="Times New Roman" w:hAnsi="Times New Roman" w:cs="Times New Roman"/>
          <w:sz w:val="24"/>
          <w:szCs w:val="24"/>
        </w:rPr>
        <w:t>______________.</w:t>
      </w: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fault divides the rock into two sides.  The __________________ wall is above the fracture; the __________________ wall is below the fracture.</w:t>
      </w: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1A5B9D" w:rsidP="001A5B9D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three types of faults:</w:t>
      </w:r>
    </w:p>
    <w:tbl>
      <w:tblPr>
        <w:tblStyle w:val="TableGrid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440"/>
        <w:gridCol w:w="2592"/>
        <w:gridCol w:w="2592"/>
        <w:gridCol w:w="2592"/>
      </w:tblGrid>
      <w:tr w:rsidR="001A5B9D" w:rsidTr="00427CF3">
        <w:trPr>
          <w:trHeight w:val="235"/>
        </w:trPr>
        <w:tc>
          <w:tcPr>
            <w:tcW w:w="1440" w:type="dxa"/>
          </w:tcPr>
          <w:p w:rsidR="00427CF3" w:rsidRPr="00427CF3" w:rsidRDefault="00427CF3" w:rsidP="001A5B9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B9D" w:rsidRDefault="005D22BB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1A5B9D">
              <w:rPr>
                <w:rFonts w:ascii="Times New Roman" w:hAnsi="Times New Roman" w:cs="Times New Roman"/>
                <w:sz w:val="24"/>
                <w:szCs w:val="24"/>
              </w:rPr>
              <w:t>ame</w:t>
            </w:r>
          </w:p>
        </w:tc>
        <w:tc>
          <w:tcPr>
            <w:tcW w:w="2592" w:type="dxa"/>
          </w:tcPr>
          <w:p w:rsidR="001A5B9D" w:rsidRDefault="001A5B9D" w:rsidP="00427CF3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B9D" w:rsidTr="00427CF3">
        <w:trPr>
          <w:trHeight w:val="309"/>
        </w:trPr>
        <w:tc>
          <w:tcPr>
            <w:tcW w:w="1440" w:type="dxa"/>
          </w:tcPr>
          <w:p w:rsidR="00427CF3" w:rsidRPr="00427CF3" w:rsidRDefault="00427CF3" w:rsidP="001A5B9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B9D" w:rsidRDefault="005D22BB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force/s</w:t>
            </w:r>
            <w:r w:rsidR="001A5B9D">
              <w:rPr>
                <w:rFonts w:ascii="Times New Roman" w:hAnsi="Times New Roman" w:cs="Times New Roman"/>
                <w:sz w:val="24"/>
                <w:szCs w:val="24"/>
              </w:rPr>
              <w:t>tress</w:t>
            </w:r>
          </w:p>
        </w:tc>
        <w:tc>
          <w:tcPr>
            <w:tcW w:w="2592" w:type="dxa"/>
          </w:tcPr>
          <w:p w:rsidR="001A5B9D" w:rsidRDefault="001A5B9D" w:rsidP="00427CF3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B9D" w:rsidTr="00427CF3">
        <w:trPr>
          <w:trHeight w:val="235"/>
        </w:trPr>
        <w:tc>
          <w:tcPr>
            <w:tcW w:w="1440" w:type="dxa"/>
          </w:tcPr>
          <w:p w:rsidR="00427CF3" w:rsidRPr="00427CF3" w:rsidRDefault="00427CF3" w:rsidP="001A5B9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B9D" w:rsidRDefault="005D22BB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5B9D">
              <w:rPr>
                <w:rFonts w:ascii="Times New Roman" w:hAnsi="Times New Roman" w:cs="Times New Roman"/>
                <w:sz w:val="24"/>
                <w:szCs w:val="24"/>
              </w:rPr>
              <w:t>ovement</w:t>
            </w:r>
          </w:p>
        </w:tc>
        <w:tc>
          <w:tcPr>
            <w:tcW w:w="2592" w:type="dxa"/>
          </w:tcPr>
          <w:p w:rsidR="001A5B9D" w:rsidRDefault="001A5B9D" w:rsidP="00427CF3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B9D" w:rsidTr="00427CF3">
        <w:trPr>
          <w:trHeight w:val="228"/>
        </w:trPr>
        <w:tc>
          <w:tcPr>
            <w:tcW w:w="1440" w:type="dxa"/>
          </w:tcPr>
          <w:p w:rsidR="00427CF3" w:rsidRPr="00427CF3" w:rsidRDefault="00427CF3" w:rsidP="001A5B9D">
            <w:pPr>
              <w:pStyle w:val="NoSpacing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A5B9D" w:rsidRDefault="005D22BB" w:rsidP="00427CF3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A5B9D">
              <w:rPr>
                <w:rFonts w:ascii="Times New Roman" w:hAnsi="Times New Roman" w:cs="Times New Roman"/>
                <w:sz w:val="24"/>
                <w:szCs w:val="24"/>
              </w:rPr>
              <w:t>ocation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592" w:type="dxa"/>
          </w:tcPr>
          <w:p w:rsidR="001A5B9D" w:rsidRDefault="001A5B9D" w:rsidP="00427CF3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CF3" w:rsidRDefault="00427CF3" w:rsidP="00427CF3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1A5B9D" w:rsidRDefault="001A5B9D" w:rsidP="001A5B9D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CF3" w:rsidTr="00427CF3">
        <w:trPr>
          <w:trHeight w:val="2596"/>
        </w:trPr>
        <w:tc>
          <w:tcPr>
            <w:tcW w:w="1440" w:type="dxa"/>
          </w:tcPr>
          <w:p w:rsidR="00427CF3" w:rsidRDefault="00427CF3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427CF3" w:rsidRDefault="00427CF3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CF3" w:rsidRDefault="00427CF3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0B48D3" wp14:editId="58F5B9D1">
                  <wp:extent cx="1392195" cy="10253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42" cy="1040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427CF3" w:rsidRDefault="00427CF3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E667CE" wp14:editId="532944B8">
                  <wp:extent cx="1477926" cy="12208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26" cy="122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427CF3" w:rsidRDefault="00427CF3" w:rsidP="000E783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-1403</wp:posOffset>
                  </wp:positionH>
                  <wp:positionV relativeFrom="page">
                    <wp:posOffset>384502</wp:posOffset>
                  </wp:positionV>
                  <wp:extent cx="1517904" cy="86868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04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B059E7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DB1A40C" wp14:editId="22EF57B9">
            <wp:simplePos x="0" y="0"/>
            <wp:positionH relativeFrom="column">
              <wp:posOffset>4132580</wp:posOffset>
            </wp:positionH>
            <wp:positionV relativeFrom="page">
              <wp:posOffset>8280400</wp:posOffset>
            </wp:positionV>
            <wp:extent cx="1874520" cy="10331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B9D">
        <w:rPr>
          <w:rFonts w:ascii="Times New Roman" w:hAnsi="Times New Roman" w:cs="Times New Roman"/>
          <w:sz w:val="24"/>
          <w:szCs w:val="24"/>
        </w:rPr>
        <w:t xml:space="preserve">An earthquake’s FOCUS is </w:t>
      </w:r>
    </w:p>
    <w:p w:rsidR="001A5B9D" w:rsidRDefault="001A5B9D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059E7" w:rsidRDefault="00B059E7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059E7" w:rsidRDefault="00B059E7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A5B9D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Its</w:t>
      </w:r>
      <w:r w:rsidR="001A5B9D">
        <w:rPr>
          <w:rFonts w:ascii="Times New Roman" w:hAnsi="Times New Roman" w:cs="Times New Roman"/>
          <w:sz w:val="24"/>
          <w:szCs w:val="24"/>
        </w:rPr>
        <w:t xml:space="preserve"> </w:t>
      </w:r>
      <w:r w:rsidR="005D22BB">
        <w:rPr>
          <w:rFonts w:ascii="Times New Roman" w:hAnsi="Times New Roman" w:cs="Times New Roman"/>
          <w:sz w:val="24"/>
          <w:szCs w:val="24"/>
        </w:rPr>
        <w:t>EPICENTER</w:t>
      </w:r>
      <w:r w:rsidR="001A5B9D">
        <w:rPr>
          <w:rFonts w:ascii="Times New Roman" w:hAnsi="Times New Roman" w:cs="Times New Roman"/>
          <w:sz w:val="24"/>
          <w:szCs w:val="24"/>
        </w:rPr>
        <w:t xml:space="preserve"> is</w:t>
      </w:r>
    </w:p>
    <w:p w:rsidR="001A5B9D" w:rsidRDefault="005D22B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root word for things relating to earthquakes is ____________________</w:t>
      </w:r>
    </w:p>
    <w:p w:rsidR="005D22BB" w:rsidRDefault="005D22B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22BB" w:rsidRDefault="005D22BB" w:rsidP="005D22BB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three types of seismic waves:</w:t>
      </w: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1440"/>
        <w:gridCol w:w="2592"/>
        <w:gridCol w:w="2592"/>
        <w:gridCol w:w="2601"/>
      </w:tblGrid>
      <w:tr w:rsidR="005D22BB" w:rsidTr="005D22BB">
        <w:tc>
          <w:tcPr>
            <w:tcW w:w="1440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Primary Waves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Secondary Waves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Surface Waves</w:t>
            </w:r>
          </w:p>
        </w:tc>
      </w:tr>
      <w:tr w:rsidR="005D22BB" w:rsidTr="005D22BB">
        <w:tc>
          <w:tcPr>
            <w:tcW w:w="1440" w:type="dxa"/>
          </w:tcPr>
          <w:p w:rsidR="005D22BB" w:rsidRDefault="005D22BB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abbreviation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2BB" w:rsidTr="005D22BB">
        <w:tc>
          <w:tcPr>
            <w:tcW w:w="1440" w:type="dxa"/>
          </w:tcPr>
          <w:p w:rsidR="005D22BB" w:rsidRDefault="005D22BB" w:rsidP="002125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2BB" w:rsidTr="005D22BB">
        <w:tc>
          <w:tcPr>
            <w:tcW w:w="1440" w:type="dxa"/>
          </w:tcPr>
          <w:p w:rsidR="005D22BB" w:rsidRDefault="005D22BB" w:rsidP="0021259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motion</w:t>
            </w: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5D22BB" w:rsidP="005D22BB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2BB" w:rsidTr="005D22BB">
        <w:tc>
          <w:tcPr>
            <w:tcW w:w="1440" w:type="dxa"/>
          </w:tcPr>
          <w:p w:rsidR="005D22BB" w:rsidRDefault="005D22BB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</w:tcPr>
          <w:p w:rsidR="005D22BB" w:rsidRDefault="00FF3997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90E38E">
                  <wp:extent cx="1490375" cy="7642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25" cy="77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5D22BB" w:rsidRDefault="00FF3997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B55387">
                  <wp:extent cx="1453487" cy="8830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00" cy="89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:rsidR="005D22BB" w:rsidRDefault="00FF3997" w:rsidP="001A5B9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F39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4501" cy="798394"/>
                  <wp:effectExtent l="0" t="0" r="0" b="0"/>
                  <wp:docPr id="7" name="Picture 7" descr="http://t3.gstatic.com/images?q=tbn:ANd9GcQjXoUGxT7Hl8xIXnPf7BBP0hV1mRDBhMCECNk_jyVCEihWJVQl:upload.wikimedia.org/wikipedia/commons/1/1e/Rayleigh_w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3.gstatic.com/images?q=tbn:ANd9GcQjXoUGxT7Hl8xIXnPf7BBP0hV1mRDBhMCECNk_jyVCEihWJVQl:upload.wikimedia.org/wikipedia/commons/1/1e/Rayleigh_w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41" cy="80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22BB" w:rsidRDefault="005D22B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22BB" w:rsidRDefault="005D22B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22BB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Waves can bounce and bend off things inside the planet. This shows us Earth’s internal structure.</w:t>
      </w:r>
    </w:p>
    <w:p w:rsidR="00E22C53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22C53" w:rsidRPr="00A6463A" w:rsidRDefault="00E22C53" w:rsidP="001A5B9D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Echoes of seismic waves reflect back as they move from one layer into another.</w:t>
      </w:r>
      <w:r w:rsidR="00A6463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6463A">
        <w:rPr>
          <w:rFonts w:ascii="Times New Roman" w:hAnsi="Times New Roman" w:cs="Times New Roman"/>
          <w:i/>
          <w:sz w:val="24"/>
          <w:szCs w:val="24"/>
        </w:rPr>
        <w:t>reflection</w:t>
      </w:r>
      <w:proofErr w:type="gramEnd"/>
      <w:r w:rsidR="00A6463A" w:rsidRPr="00A6463A">
        <w:rPr>
          <w:rFonts w:ascii="Times New Roman" w:hAnsi="Times New Roman" w:cs="Times New Roman"/>
          <w:sz w:val="24"/>
          <w:szCs w:val="24"/>
        </w:rPr>
        <w:t>)</w:t>
      </w:r>
    </w:p>
    <w:p w:rsidR="00E22C53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Speeds of seismic waves change in materials with different densities.  </w:t>
      </w:r>
      <w:proofErr w:type="gramStart"/>
      <w:r>
        <w:rPr>
          <w:rFonts w:ascii="Times New Roman" w:hAnsi="Times New Roman" w:cs="Times New Roman"/>
          <w:sz w:val="24"/>
          <w:szCs w:val="24"/>
        </w:rPr>
        <w:t>The denser the faster.</w:t>
      </w:r>
      <w:proofErr w:type="gramEnd"/>
    </w:p>
    <w:p w:rsidR="00E22C53" w:rsidRDefault="00E22C53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Waves bend when they move from one material into another.</w:t>
      </w:r>
      <w:r w:rsidR="00A6463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A6463A">
        <w:rPr>
          <w:rFonts w:ascii="Times New Roman" w:hAnsi="Times New Roman" w:cs="Times New Roman"/>
          <w:i/>
          <w:sz w:val="24"/>
          <w:szCs w:val="24"/>
        </w:rPr>
        <w:t>refraction</w:t>
      </w:r>
      <w:proofErr w:type="gramEnd"/>
      <w:r w:rsidR="00A6463A">
        <w:rPr>
          <w:rFonts w:ascii="Times New Roman" w:hAnsi="Times New Roman" w:cs="Times New Roman"/>
          <w:sz w:val="24"/>
          <w:szCs w:val="24"/>
        </w:rPr>
        <w:t>)</w:t>
      </w:r>
    </w:p>
    <w:p w:rsidR="00A6463A" w:rsidRDefault="00A6463A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A6463A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6943469" wp14:editId="7EAB6334">
            <wp:simplePos x="0" y="0"/>
            <wp:positionH relativeFrom="column">
              <wp:posOffset>3822953</wp:posOffset>
            </wp:positionH>
            <wp:positionV relativeFrom="paragraph">
              <wp:posOffset>-5749</wp:posOffset>
            </wp:positionV>
            <wp:extent cx="2271292" cy="1700463"/>
            <wp:effectExtent l="0" t="0" r="0" b="0"/>
            <wp:wrapNone/>
            <wp:docPr id="12" name="Picture 12" descr="http://geopick.uncc.edu/geologyWeb/physicalGeology/Topics/910earthquakes/imagesEarthquakes/FIG18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opick.uncc.edu/geologyWeb/physicalGeology/Topics/910earthquakes/imagesEarthquakes/FIG18_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77" cy="17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63A">
        <w:rPr>
          <w:rFonts w:ascii="Times New Roman" w:hAnsi="Times New Roman" w:cs="Times New Roman"/>
          <w:sz w:val="24"/>
          <w:szCs w:val="24"/>
        </w:rPr>
        <w:t xml:space="preserve">The </w:t>
      </w:r>
      <w:r w:rsidR="00A6463A" w:rsidRPr="00A6463A">
        <w:rPr>
          <w:rFonts w:ascii="Times New Roman" w:hAnsi="Times New Roman" w:cs="Times New Roman"/>
          <w:i/>
          <w:sz w:val="24"/>
          <w:szCs w:val="24"/>
        </w:rPr>
        <w:t>S-wave shadow zone</w:t>
      </w:r>
      <w:r w:rsidR="00A6463A">
        <w:rPr>
          <w:rFonts w:ascii="Times New Roman" w:hAnsi="Times New Roman" w:cs="Times New Roman"/>
          <w:sz w:val="24"/>
          <w:szCs w:val="24"/>
        </w:rPr>
        <w:t xml:space="preserve"> is</w:t>
      </w:r>
      <w:r w:rsidRPr="00BB75FF">
        <w:rPr>
          <w:noProof/>
        </w:rPr>
        <w:t xml:space="preserve"> </w:t>
      </w:r>
    </w:p>
    <w:p w:rsidR="00B52E6B" w:rsidRDefault="00B52E6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2E6B" w:rsidRDefault="00B52E6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2E6B" w:rsidRDefault="00B52E6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B75FF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2E6B" w:rsidRDefault="00B52E6B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52E6B" w:rsidRPr="00A6463A" w:rsidRDefault="00B52E6B" w:rsidP="00B52E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52E6B">
        <w:rPr>
          <w:rFonts w:ascii="Times New Roman" w:hAnsi="Times New Roman" w:cs="Times New Roman"/>
          <w:i/>
          <w:sz w:val="24"/>
          <w:szCs w:val="24"/>
        </w:rPr>
        <w:t>P</w:t>
      </w:r>
      <w:r w:rsidRPr="00A6463A">
        <w:rPr>
          <w:rFonts w:ascii="Times New Roman" w:hAnsi="Times New Roman" w:cs="Times New Roman"/>
          <w:i/>
          <w:sz w:val="24"/>
          <w:szCs w:val="24"/>
        </w:rPr>
        <w:t>-wave shadow zone</w:t>
      </w:r>
      <w:r>
        <w:rPr>
          <w:rFonts w:ascii="Times New Roman" w:hAnsi="Times New Roman" w:cs="Times New Roman"/>
          <w:sz w:val="24"/>
          <w:szCs w:val="24"/>
        </w:rPr>
        <w:t xml:space="preserve"> is</w:t>
      </w:r>
    </w:p>
    <w:p w:rsidR="00B52E6B" w:rsidRPr="00A6463A" w:rsidRDefault="00BB75FF" w:rsidP="001A5B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4051066</wp:posOffset>
            </wp:positionH>
            <wp:positionV relativeFrom="page">
              <wp:posOffset>7527925</wp:posOffset>
            </wp:positionV>
            <wp:extent cx="1892595" cy="165051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165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E6B" w:rsidRPr="00A6463A" w:rsidSect="00C863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215024"/>
    <w:multiLevelType w:val="hybridMultilevel"/>
    <w:tmpl w:val="A83201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E5B1A"/>
    <w:multiLevelType w:val="hybridMultilevel"/>
    <w:tmpl w:val="6E3C67EC"/>
    <w:lvl w:ilvl="0" w:tplc="0409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B9D"/>
    <w:rsid w:val="001A5B9D"/>
    <w:rsid w:val="0025654E"/>
    <w:rsid w:val="003329CF"/>
    <w:rsid w:val="00340581"/>
    <w:rsid w:val="003B12BB"/>
    <w:rsid w:val="00427CF3"/>
    <w:rsid w:val="004B4022"/>
    <w:rsid w:val="005D22BB"/>
    <w:rsid w:val="00733206"/>
    <w:rsid w:val="00753FD3"/>
    <w:rsid w:val="007C36D1"/>
    <w:rsid w:val="008A2485"/>
    <w:rsid w:val="008B3E1C"/>
    <w:rsid w:val="00A6463A"/>
    <w:rsid w:val="00A80F2A"/>
    <w:rsid w:val="00B059E7"/>
    <w:rsid w:val="00B277BD"/>
    <w:rsid w:val="00B52E6B"/>
    <w:rsid w:val="00BB75FF"/>
    <w:rsid w:val="00BE057C"/>
    <w:rsid w:val="00C1372B"/>
    <w:rsid w:val="00C86337"/>
    <w:rsid w:val="00CD159C"/>
    <w:rsid w:val="00E22C53"/>
    <w:rsid w:val="00E72325"/>
    <w:rsid w:val="00F23735"/>
    <w:rsid w:val="00FF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3206"/>
    <w:pPr>
      <w:spacing w:after="0" w:line="240" w:lineRule="auto"/>
    </w:pPr>
  </w:style>
  <w:style w:type="table" w:styleId="TableGrid">
    <w:name w:val="Table Grid"/>
    <w:basedOn w:val="TableNormal"/>
    <w:uiPriority w:val="59"/>
    <w:rsid w:val="001A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3206"/>
    <w:pPr>
      <w:spacing w:after="0" w:line="240" w:lineRule="auto"/>
    </w:pPr>
  </w:style>
  <w:style w:type="table" w:styleId="TableGrid">
    <w:name w:val="Table Grid"/>
    <w:basedOn w:val="TableNormal"/>
    <w:uiPriority w:val="59"/>
    <w:rsid w:val="001A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C7AA7B8B.dotm</Template>
  <TotalTime>0</TotalTime>
  <Pages>2</Pages>
  <Words>170</Words>
  <Characters>974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Forensics</dc:creator>
  <cp:lastModifiedBy>Administrator</cp:lastModifiedBy>
  <cp:revision>2</cp:revision>
  <dcterms:created xsi:type="dcterms:W3CDTF">2017-11-14T20:56:00Z</dcterms:created>
  <dcterms:modified xsi:type="dcterms:W3CDTF">2017-11-14T20:56:00Z</dcterms:modified>
</cp:coreProperties>
</file>