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00" w:rsidRDefault="00A70200" w:rsidP="00A70200">
      <w:r>
        <w:rPr>
          <w:rFonts w:ascii="Bernaise Bold" w:hAnsi="Bernaise Bold"/>
          <w:color w:val="7030A0"/>
          <w:sz w:val="52"/>
          <w:szCs w:val="52"/>
        </w:rPr>
        <w:t>Stars</w:t>
      </w:r>
      <w:r w:rsidR="00846D8D" w:rsidRPr="00D00428">
        <w:rPr>
          <w:rFonts w:ascii="Bernaise Bold" w:hAnsi="Bernaise Bold"/>
          <w:color w:val="7030A0"/>
          <w:sz w:val="52"/>
          <w:szCs w:val="52"/>
        </w:rPr>
        <w:t xml:space="preserve"> You Tubes</w:t>
      </w:r>
      <w:r w:rsidRPr="00A70200">
        <w:t xml:space="preserve"> </w:t>
      </w:r>
    </w:p>
    <w:p w:rsidR="00A70200" w:rsidRDefault="00A70200" w:rsidP="00A70200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  <w:r w:rsidRPr="00D00428">
        <w:rPr>
          <w:rFonts w:ascii="Arial" w:hAnsi="Arial" w:cs="Arial"/>
          <w:color w:val="FF0000"/>
          <w:sz w:val="32"/>
          <w:szCs w:val="32"/>
          <w:shd w:val="clear" w:color="auto" w:fill="FFFFFF"/>
        </w:rPr>
        <w:t>STARS</w:t>
      </w:r>
    </w:p>
    <w:p w:rsidR="00E0587F" w:rsidRPr="00E0587F" w:rsidRDefault="00E0587F" w:rsidP="00A70200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E0587F">
        <w:rPr>
          <w:rFonts w:ascii="Arial" w:hAnsi="Arial" w:cs="Arial"/>
          <w:shd w:val="clear" w:color="auto" w:fill="FFFFFF"/>
        </w:rPr>
        <w:t xml:space="preserve">The Sun: Crash Course </w:t>
      </w:r>
      <w:r w:rsidRPr="00E0587F">
        <w:rPr>
          <w:rFonts w:ascii="Arial" w:hAnsi="Arial" w:cs="Arial"/>
          <w:sz w:val="20"/>
          <w:szCs w:val="20"/>
          <w:shd w:val="clear" w:color="auto" w:fill="FFFFFF"/>
        </w:rPr>
        <w:t>Astronomy #10</w:t>
      </w:r>
    </w:p>
    <w:p w:rsidR="00E0587F" w:rsidRPr="00E0587F" w:rsidRDefault="00E0587F" w:rsidP="00A70200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E0587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hyperlink r:id="rId5" w:history="1">
        <w:r w:rsidRPr="00E0587F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https://www.youtube.com/watch?v=b22HKFMIfWo</w:t>
        </w:r>
      </w:hyperlink>
      <w:r w:rsidRPr="00E0587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E0587F" w:rsidRPr="00E0587F" w:rsidRDefault="00E0587F" w:rsidP="00A70200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A70200" w:rsidRPr="00E0587F" w:rsidRDefault="00F5485B" w:rsidP="00A7020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0587F">
        <w:rPr>
          <w:rFonts w:ascii="Arial" w:hAnsi="Arial" w:cs="Arial"/>
          <w:sz w:val="20"/>
          <w:szCs w:val="20"/>
          <w:shd w:val="clear" w:color="auto" w:fill="FFFFFF"/>
        </w:rPr>
        <w:t>*</w:t>
      </w:r>
      <w:r w:rsidR="00A70200" w:rsidRPr="00E0587F">
        <w:rPr>
          <w:rFonts w:ascii="Arial" w:hAnsi="Arial" w:cs="Arial"/>
          <w:sz w:val="20"/>
          <w:szCs w:val="20"/>
          <w:shd w:val="clear" w:color="auto" w:fill="FFFFFF"/>
        </w:rPr>
        <w:t xml:space="preserve">National </w:t>
      </w:r>
      <w:r w:rsidR="00A70200" w:rsidRPr="00E0587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Geographic Space Documentary History Channel </w:t>
      </w:r>
      <w:proofErr w:type="gramStart"/>
      <w:r w:rsidR="00A70200" w:rsidRPr="00E0587F"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gramEnd"/>
      <w:r w:rsidR="00A70200" w:rsidRPr="00E0587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Universe Life and Death of a Star – 44.06 min.</w:t>
      </w:r>
    </w:p>
    <w:p w:rsidR="00A70200" w:rsidRPr="00172244" w:rsidRDefault="00F5485B" w:rsidP="00A70200">
      <w:hyperlink r:id="rId6" w:history="1">
        <w:r w:rsidRPr="004540F1">
          <w:rPr>
            <w:rStyle w:val="Hyperlink"/>
          </w:rPr>
          <w:t>https://www.youtube.com/watch?v=n6zLoNqWBdI</w:t>
        </w:r>
      </w:hyperlink>
      <w:r>
        <w:t xml:space="preserve"> </w:t>
      </w:r>
      <w:bookmarkStart w:id="0" w:name="_GoBack"/>
      <w:bookmarkEnd w:id="0"/>
    </w:p>
    <w:p w:rsidR="00A70200" w:rsidRDefault="00A70200" w:rsidP="00A70200"/>
    <w:p w:rsidR="00F5485B" w:rsidRPr="00C6503E" w:rsidRDefault="00F5485B" w:rsidP="00F5485B">
      <w:pPr>
        <w:rPr>
          <w:rFonts w:ascii="Arial" w:hAnsi="Arial" w:cs="Arial"/>
          <w:color w:val="000000"/>
          <w:shd w:val="clear" w:color="auto" w:fill="FFFFFF"/>
        </w:rPr>
      </w:pPr>
      <w:r w:rsidRPr="00C6503E">
        <w:rPr>
          <w:rFonts w:ascii="Arial" w:hAnsi="Arial" w:cs="Arial"/>
          <w:color w:val="000000"/>
          <w:shd w:val="clear" w:color="auto" w:fill="FFFFFF"/>
        </w:rPr>
        <w:t>Life and Death of a Star Universe Documentary HD – 45.50 min</w:t>
      </w:r>
    </w:p>
    <w:p w:rsidR="00F5485B" w:rsidRPr="00C6503E" w:rsidRDefault="00F5485B" w:rsidP="00F5485B">
      <w:pPr>
        <w:rPr>
          <w:rFonts w:ascii="Arial" w:hAnsi="Arial" w:cs="Arial"/>
        </w:rPr>
      </w:pPr>
      <w:hyperlink r:id="rId7" w:history="1">
        <w:r w:rsidRPr="00C6503E">
          <w:rPr>
            <w:rStyle w:val="Hyperlink"/>
            <w:rFonts w:ascii="Arial" w:hAnsi="Arial" w:cs="Arial"/>
          </w:rPr>
          <w:t>https://www.youtube.com/watch?v=XV9RXGMuUIo</w:t>
        </w:r>
      </w:hyperlink>
      <w:r w:rsidRPr="00C6503E">
        <w:rPr>
          <w:rFonts w:ascii="Arial" w:hAnsi="Arial" w:cs="Arial"/>
        </w:rPr>
        <w:t xml:space="preserve"> </w:t>
      </w:r>
    </w:p>
    <w:p w:rsidR="002A2BE8" w:rsidRPr="00C6503E" w:rsidRDefault="002A2BE8" w:rsidP="00D00428">
      <w:pPr>
        <w:rPr>
          <w:rFonts w:ascii="Arial" w:hAnsi="Arial" w:cs="Arial"/>
          <w:sz w:val="24"/>
          <w:szCs w:val="24"/>
        </w:rPr>
      </w:pPr>
    </w:p>
    <w:p w:rsidR="00C6503E" w:rsidRPr="00C6503E" w:rsidRDefault="00C6503E" w:rsidP="00D00428">
      <w:pPr>
        <w:rPr>
          <w:rFonts w:ascii="Arial" w:hAnsi="Arial" w:cs="Arial"/>
          <w:sz w:val="24"/>
          <w:szCs w:val="24"/>
        </w:rPr>
      </w:pPr>
      <w:r w:rsidRPr="00C6503E">
        <w:rPr>
          <w:rFonts w:ascii="Arial" w:hAnsi="Arial" w:cs="Arial"/>
          <w:sz w:val="24"/>
          <w:szCs w:val="24"/>
        </w:rPr>
        <w:t>Crash Course #26 Stars</w:t>
      </w:r>
      <w:r>
        <w:rPr>
          <w:rFonts w:ascii="Arial" w:hAnsi="Arial" w:cs="Arial"/>
          <w:sz w:val="24"/>
          <w:szCs w:val="24"/>
        </w:rPr>
        <w:t xml:space="preserve"> – 10 min</w:t>
      </w:r>
    </w:p>
    <w:p w:rsidR="00C6503E" w:rsidRDefault="00C6503E" w:rsidP="00D00428">
      <w:pPr>
        <w:rPr>
          <w:rFonts w:ascii="Arial" w:hAnsi="Arial" w:cs="Arial"/>
          <w:color w:val="7030A0"/>
          <w:sz w:val="24"/>
          <w:szCs w:val="24"/>
        </w:rPr>
      </w:pPr>
      <w:hyperlink r:id="rId8" w:history="1">
        <w:r w:rsidRPr="004540F1">
          <w:rPr>
            <w:rStyle w:val="Hyperlink"/>
            <w:rFonts w:ascii="Arial" w:hAnsi="Arial" w:cs="Arial"/>
            <w:sz w:val="24"/>
            <w:szCs w:val="24"/>
          </w:rPr>
          <w:t>https://www.youtube.com/watch?v=ld75W1dz-h0</w:t>
        </w:r>
      </w:hyperlink>
      <w:r>
        <w:rPr>
          <w:rFonts w:ascii="Arial" w:hAnsi="Arial" w:cs="Arial"/>
          <w:color w:val="7030A0"/>
          <w:sz w:val="24"/>
          <w:szCs w:val="24"/>
        </w:rPr>
        <w:t xml:space="preserve"> </w:t>
      </w:r>
    </w:p>
    <w:p w:rsidR="00C6503E" w:rsidRDefault="00C6503E" w:rsidP="00D00428">
      <w:pPr>
        <w:rPr>
          <w:rFonts w:ascii="Arial" w:hAnsi="Arial" w:cs="Arial"/>
          <w:color w:val="7030A0"/>
          <w:sz w:val="24"/>
          <w:szCs w:val="24"/>
        </w:rPr>
      </w:pPr>
    </w:p>
    <w:p w:rsidR="00C6503E" w:rsidRPr="00C6503E" w:rsidRDefault="00C6503E" w:rsidP="00D00428">
      <w:pPr>
        <w:rPr>
          <w:rFonts w:ascii="Arial" w:hAnsi="Arial" w:cs="Arial"/>
          <w:sz w:val="24"/>
          <w:szCs w:val="24"/>
        </w:rPr>
      </w:pPr>
      <w:r w:rsidRPr="00C6503E">
        <w:rPr>
          <w:rFonts w:ascii="Arial" w:hAnsi="Arial" w:cs="Arial"/>
          <w:sz w:val="24"/>
          <w:szCs w:val="24"/>
        </w:rPr>
        <w:t>The Life Cycle of Stars</w:t>
      </w:r>
      <w:r>
        <w:rPr>
          <w:rFonts w:ascii="Arial" w:hAnsi="Arial" w:cs="Arial"/>
          <w:sz w:val="24"/>
          <w:szCs w:val="24"/>
        </w:rPr>
        <w:t xml:space="preserve"> – 5 min</w:t>
      </w:r>
    </w:p>
    <w:p w:rsidR="00C6503E" w:rsidRPr="00C6503E" w:rsidRDefault="00C6503E" w:rsidP="00D00428">
      <w:pPr>
        <w:rPr>
          <w:rFonts w:ascii="Arial" w:hAnsi="Arial" w:cs="Arial"/>
          <w:color w:val="7030A0"/>
          <w:sz w:val="24"/>
          <w:szCs w:val="24"/>
        </w:rPr>
      </w:pPr>
      <w:hyperlink r:id="rId9" w:history="1">
        <w:r w:rsidRPr="004540F1">
          <w:rPr>
            <w:rStyle w:val="Hyperlink"/>
            <w:rFonts w:ascii="Arial" w:hAnsi="Arial" w:cs="Arial"/>
            <w:sz w:val="24"/>
            <w:szCs w:val="24"/>
          </w:rPr>
          <w:t>https://www.youtube.com/watch?v=PM9CQDlQI0A</w:t>
        </w:r>
      </w:hyperlink>
      <w:r>
        <w:rPr>
          <w:rFonts w:ascii="Arial" w:hAnsi="Arial" w:cs="Arial"/>
          <w:color w:val="7030A0"/>
          <w:sz w:val="24"/>
          <w:szCs w:val="24"/>
        </w:rPr>
        <w:t xml:space="preserve"> </w:t>
      </w:r>
    </w:p>
    <w:sectPr w:rsidR="00C6503E" w:rsidRPr="00C65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FD45A2-6119-48EF-9FCB-CCD1831B5D1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naise Bold">
    <w:panose1 w:val="00000000000000000000"/>
    <w:charset w:val="00"/>
    <w:family w:val="modern"/>
    <w:notTrueType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161917A-B9B3-4DD6-97CE-2A15C185D8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8D"/>
    <w:rsid w:val="0007595F"/>
    <w:rsid w:val="00172244"/>
    <w:rsid w:val="001E76D7"/>
    <w:rsid w:val="002A2BE8"/>
    <w:rsid w:val="0035582B"/>
    <w:rsid w:val="003924DC"/>
    <w:rsid w:val="00407A5A"/>
    <w:rsid w:val="004127E1"/>
    <w:rsid w:val="00476592"/>
    <w:rsid w:val="00846D8D"/>
    <w:rsid w:val="009533B7"/>
    <w:rsid w:val="009D74D2"/>
    <w:rsid w:val="00A2333D"/>
    <w:rsid w:val="00A70200"/>
    <w:rsid w:val="00B404F2"/>
    <w:rsid w:val="00C54520"/>
    <w:rsid w:val="00C6503E"/>
    <w:rsid w:val="00CA748C"/>
    <w:rsid w:val="00D00428"/>
    <w:rsid w:val="00E01D50"/>
    <w:rsid w:val="00E0587F"/>
    <w:rsid w:val="00F1134C"/>
    <w:rsid w:val="00F2218E"/>
    <w:rsid w:val="00F5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6D8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48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6D8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48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d75W1dz-h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V9RXGMuUI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6zLoNqWBd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b22HKFMIfW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M9CQDlQI0A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BB019EAA.dotm</Template>
  <TotalTime>14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EDUHSD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Viki</dc:creator>
  <cp:lastModifiedBy>Administrator</cp:lastModifiedBy>
  <cp:revision>7</cp:revision>
  <dcterms:created xsi:type="dcterms:W3CDTF">2018-04-30T23:42:00Z</dcterms:created>
  <dcterms:modified xsi:type="dcterms:W3CDTF">2018-04-30T23:57:00Z</dcterms:modified>
</cp:coreProperties>
</file>